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BC2B71" w14:textId="77777777" w:rsidR="00DD3C31" w:rsidRDefault="00DD3C31"/>
    <w:sectPr w:rsidR="00DD3C3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61A34" w14:textId="77777777" w:rsidR="003D1BBC" w:rsidRDefault="003D1BBC" w:rsidP="00AF5EEC">
      <w:r>
        <w:separator/>
      </w:r>
    </w:p>
  </w:endnote>
  <w:endnote w:type="continuationSeparator" w:id="0">
    <w:p w14:paraId="13CEAE12" w14:textId="77777777" w:rsidR="003D1BBC" w:rsidRDefault="003D1BBC" w:rsidP="00AF5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20910" w14:textId="77777777" w:rsidR="003D1BBC" w:rsidRDefault="003D1BBC" w:rsidP="00AF5EEC">
      <w:r>
        <w:separator/>
      </w:r>
    </w:p>
  </w:footnote>
  <w:footnote w:type="continuationSeparator" w:id="0">
    <w:p w14:paraId="1605EB62" w14:textId="77777777" w:rsidR="003D1BBC" w:rsidRDefault="003D1BBC" w:rsidP="00AF5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D99E1" w14:textId="42D1ABF5" w:rsidR="00AF5EEC" w:rsidRDefault="00AF5EE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BEB6F7" wp14:editId="3180F933">
          <wp:simplePos x="0" y="0"/>
          <wp:positionH relativeFrom="column">
            <wp:posOffset>-927463</wp:posOffset>
          </wp:positionH>
          <wp:positionV relativeFrom="paragraph">
            <wp:posOffset>-444137</wp:posOffset>
          </wp:positionV>
          <wp:extent cx="7772362" cy="10058400"/>
          <wp:effectExtent l="0" t="0" r="0" b="0"/>
          <wp:wrapNone/>
          <wp:docPr id="1809733514" name="Picture 1" descr="A black screen with red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9733514" name="Picture 1" descr="A black screen with red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5360" cy="100752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EEC"/>
    <w:rsid w:val="003D1BBC"/>
    <w:rsid w:val="003F4C93"/>
    <w:rsid w:val="00752C12"/>
    <w:rsid w:val="00970657"/>
    <w:rsid w:val="00AE7543"/>
    <w:rsid w:val="00AF5EEC"/>
    <w:rsid w:val="00DD3C31"/>
    <w:rsid w:val="00EA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561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5E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5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5E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5E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5E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5E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5E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5E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5E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5E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5E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5E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5E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5E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5E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5E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5E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5E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5E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5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5E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5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5E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5E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5E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5E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5E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5E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5EE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5E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EEC"/>
  </w:style>
  <w:style w:type="paragraph" w:styleId="Footer">
    <w:name w:val="footer"/>
    <w:basedOn w:val="Normal"/>
    <w:link w:val="FooterChar"/>
    <w:uiPriority w:val="99"/>
    <w:unhideWhenUsed/>
    <w:rsid w:val="00AF5E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Ursinus-Template_Blank.dotx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Macht, Lexi</dc:creator>
  <cp:keywords/>
  <dc:description/>
  <cp:lastModifiedBy>Macht, Lexi</cp:lastModifiedBy>
  <cp:revision>1</cp:revision>
  <dcterms:created xsi:type="dcterms:W3CDTF">2025-01-30T17:26:00Z</dcterms:created>
  <dcterms:modified xsi:type="dcterms:W3CDTF">2025-01-30T17:28:00Z</dcterms:modified>
</cp:coreProperties>
</file>