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2861CD" w14:textId="4E408C3E" w:rsidR="00DD3C31" w:rsidRDefault="00DD3C31"/>
    <w:p w14:paraId="1D51084F" w14:textId="48B873C0" w:rsidR="00647A51" w:rsidRDefault="00647A51"/>
    <w:p w14:paraId="673D574D" w14:textId="374B1AE9" w:rsidR="00647A51" w:rsidRDefault="00647A51"/>
    <w:p w14:paraId="575432BC" w14:textId="542B4B2F" w:rsidR="00647A51" w:rsidRDefault="00647A51"/>
    <w:p w14:paraId="1BF031B4" w14:textId="68AF81E2" w:rsidR="00647A51" w:rsidRDefault="00647A51"/>
    <w:p w14:paraId="30169D7C" w14:textId="6EA4647A" w:rsidR="00647A51" w:rsidRDefault="00647A51"/>
    <w:p w14:paraId="409A5C84" w14:textId="6A94E949" w:rsidR="00B50A7D" w:rsidRDefault="00B50A7D" w:rsidP="00B50A7D">
      <w:r>
        <w:rPr>
          <w:b/>
          <w:bCs/>
          <w:sz w:val="26"/>
          <w:szCs w:val="28"/>
        </w:rPr>
        <w:t>Meeting Date:</w:t>
      </w:r>
      <w:r>
        <w:rPr>
          <w:b/>
          <w:bCs/>
          <w:sz w:val="26"/>
          <w:szCs w:val="28"/>
        </w:rPr>
        <w:br/>
      </w:r>
      <w:r>
        <w:t xml:space="preserve">Month Date, Year </w:t>
      </w:r>
    </w:p>
    <w:p w14:paraId="2E12921B" w14:textId="6DC68B9B" w:rsidR="00B50A7D" w:rsidRDefault="00B50A7D">
      <w:pPr>
        <w:rPr>
          <w:b/>
          <w:bCs/>
          <w:sz w:val="26"/>
          <w:szCs w:val="28"/>
        </w:rPr>
      </w:pPr>
      <w:r>
        <w:rPr>
          <w:b/>
          <w:bCs/>
          <w:sz w:val="26"/>
          <w:szCs w:val="28"/>
        </w:rPr>
        <w:br/>
      </w:r>
    </w:p>
    <w:p w14:paraId="76D00554" w14:textId="7A3067FF" w:rsidR="00647A51" w:rsidRPr="009A2C38" w:rsidRDefault="00FB00C0">
      <w:pPr>
        <w:rPr>
          <w:b/>
          <w:bCs/>
          <w:sz w:val="26"/>
          <w:szCs w:val="28"/>
        </w:rPr>
      </w:pPr>
      <w:r w:rsidRPr="009A2C38">
        <w:rPr>
          <w:b/>
          <w:bCs/>
          <w:sz w:val="26"/>
          <w:szCs w:val="28"/>
        </w:rPr>
        <w:t>Meeting Location:</w:t>
      </w:r>
    </w:p>
    <w:p w14:paraId="6EF0F3B2" w14:textId="4A193FC9" w:rsidR="00FB00C0" w:rsidRPr="00FB00C0" w:rsidRDefault="00FB00C0">
      <w:hyperlink r:id="rId6" w:anchor="!ct/41989,44753?s/" w:history="1">
        <w:r w:rsidRPr="00BB75B5">
          <w:rPr>
            <w:rStyle w:val="Hyperlink"/>
          </w:rPr>
          <w:t>Ursinus College campus</w:t>
        </w:r>
      </w:hyperlink>
      <w:r w:rsidR="00BB75B5">
        <w:t xml:space="preserve"> </w:t>
      </w:r>
    </w:p>
    <w:p w14:paraId="0541B3F9" w14:textId="55B27E98" w:rsidR="00BB75B5" w:rsidRPr="00BB75B5" w:rsidRDefault="00BB75B5" w:rsidP="00BB75B5">
      <w:r>
        <w:t>Park</w:t>
      </w:r>
      <w:r w:rsidR="00C12A1B">
        <w:t xml:space="preserve">ing: [name of lot with basic </w:t>
      </w:r>
      <w:r w:rsidR="009A2C38">
        <w:t>directional info</w:t>
      </w:r>
      <w:r w:rsidR="00C12A1B">
        <w:t>]</w:t>
      </w:r>
    </w:p>
    <w:p w14:paraId="79BD126E" w14:textId="5CB91B95" w:rsidR="00FB00C0" w:rsidRDefault="00FB00C0">
      <w:r w:rsidRPr="00FB00C0">
        <w:t>Building</w:t>
      </w:r>
      <w:r w:rsidR="00BB75B5">
        <w:t>/Facility</w:t>
      </w:r>
    </w:p>
    <w:p w14:paraId="44641D43" w14:textId="12981052" w:rsidR="00BB75B5" w:rsidRDefault="00BB75B5">
      <w:r>
        <w:t>Specific room/area</w:t>
      </w:r>
    </w:p>
    <w:p w14:paraId="3252B9E7" w14:textId="04D8C7F3" w:rsidR="00FB00C0" w:rsidRDefault="00FB00C0">
      <w:pPr>
        <w:rPr>
          <w:b/>
          <w:bCs/>
        </w:rPr>
      </w:pPr>
    </w:p>
    <w:p w14:paraId="0B7B635D" w14:textId="099458EB" w:rsidR="00BB75B5" w:rsidRPr="009A2C38" w:rsidRDefault="00BB75B5">
      <w:pPr>
        <w:rPr>
          <w:b/>
          <w:bCs/>
          <w:sz w:val="26"/>
          <w:szCs w:val="28"/>
        </w:rPr>
      </w:pPr>
      <w:r w:rsidRPr="009A2C38">
        <w:rPr>
          <w:b/>
          <w:bCs/>
          <w:sz w:val="26"/>
          <w:szCs w:val="28"/>
        </w:rPr>
        <w:t>Additional information:</w:t>
      </w:r>
    </w:p>
    <w:p w14:paraId="24DB3E3F" w14:textId="16DD7BBA" w:rsidR="00FB00C0" w:rsidRPr="00BB75B5" w:rsidRDefault="00FB00C0">
      <w:r w:rsidRPr="00BB75B5">
        <w:t>[</w:t>
      </w:r>
      <w:r w:rsidR="00BB75B5">
        <w:t>Add</w:t>
      </w:r>
      <w:r w:rsidRPr="00BB75B5">
        <w:t xml:space="preserve"> details that will help the visitor</w:t>
      </w:r>
      <w:r w:rsidR="00BB75B5" w:rsidRPr="00BB75B5">
        <w:t>s</w:t>
      </w:r>
      <w:r w:rsidRPr="00BB75B5">
        <w:t xml:space="preserve"> locate their point of contact</w:t>
      </w:r>
      <w:r w:rsidR="00BB75B5">
        <w:t xml:space="preserve">. </w:t>
      </w:r>
      <w:r w:rsidR="00C12A1B">
        <w:t>Delete this section if not needed</w:t>
      </w:r>
      <w:r w:rsidRPr="00BB75B5">
        <w:t>]</w:t>
      </w:r>
    </w:p>
    <w:p w14:paraId="1A974399" w14:textId="38090EB0" w:rsidR="00FB00C0" w:rsidRDefault="00FB00C0" w:rsidP="00FB00C0">
      <w:pPr>
        <w:rPr>
          <w:b/>
          <w:bCs/>
        </w:rPr>
      </w:pPr>
    </w:p>
    <w:p w14:paraId="33DF58B1" w14:textId="31F9900F" w:rsidR="00FB00C0" w:rsidRPr="009A2C38" w:rsidRDefault="00FB00C0" w:rsidP="00FB00C0">
      <w:pPr>
        <w:rPr>
          <w:b/>
          <w:bCs/>
          <w:sz w:val="26"/>
          <w:szCs w:val="28"/>
        </w:rPr>
      </w:pPr>
      <w:r w:rsidRPr="009A2C38">
        <w:rPr>
          <w:b/>
          <w:bCs/>
          <w:sz w:val="26"/>
          <w:szCs w:val="28"/>
        </w:rPr>
        <w:t>Timeline</w:t>
      </w:r>
      <w:r w:rsidR="003E3620" w:rsidRPr="009A2C38">
        <w:rPr>
          <w:b/>
          <w:bCs/>
          <w:sz w:val="26"/>
          <w:szCs w:val="28"/>
        </w:rPr>
        <w:t>:</w:t>
      </w:r>
    </w:p>
    <w:p w14:paraId="163C3708" w14:textId="3E9CD224" w:rsidR="00FB00C0" w:rsidRDefault="00FB00C0" w:rsidP="003E3620">
      <w:pPr>
        <w:rPr>
          <w:b/>
          <w:bCs/>
        </w:rPr>
      </w:pPr>
      <w:r>
        <w:rPr>
          <w:b/>
          <w:bCs/>
        </w:rPr>
        <w:t>10 a.m.:</w:t>
      </w:r>
      <w:r w:rsidR="003E3620">
        <w:rPr>
          <w:b/>
          <w:bCs/>
        </w:rPr>
        <w:tab/>
      </w:r>
      <w:r w:rsidRPr="003E3620">
        <w:t>Arrive on campus</w:t>
      </w:r>
    </w:p>
    <w:p w14:paraId="016BB8F6" w14:textId="7BC79059" w:rsidR="00FB00C0" w:rsidRDefault="003E3620" w:rsidP="003E3620">
      <w:pPr>
        <w:rPr>
          <w:b/>
          <w:bCs/>
        </w:rPr>
      </w:pPr>
      <w:r>
        <w:rPr>
          <w:b/>
          <w:bCs/>
        </w:rPr>
        <w:t xml:space="preserve">10:15 </w:t>
      </w:r>
      <w:proofErr w:type="spellStart"/>
      <w:r>
        <w:rPr>
          <w:b/>
          <w:bCs/>
        </w:rPr>
        <w:t>a.m</w:t>
      </w:r>
      <w:proofErr w:type="spellEnd"/>
      <w:r>
        <w:rPr>
          <w:b/>
          <w:bCs/>
        </w:rPr>
        <w:t xml:space="preserve">: </w:t>
      </w:r>
      <w:r>
        <w:rPr>
          <w:b/>
          <w:bCs/>
        </w:rPr>
        <w:tab/>
      </w:r>
      <w:r w:rsidRPr="003E3620">
        <w:t xml:space="preserve">Meet with </w:t>
      </w:r>
      <w:r>
        <w:t xml:space="preserve">leadership </w:t>
      </w:r>
    </w:p>
    <w:p w14:paraId="684DC704" w14:textId="7AB5AD77" w:rsidR="003E3620" w:rsidRDefault="003E3620" w:rsidP="003E3620">
      <w:pPr>
        <w:rPr>
          <w:b/>
          <w:bCs/>
        </w:rPr>
      </w:pPr>
      <w:r>
        <w:rPr>
          <w:b/>
          <w:bCs/>
        </w:rPr>
        <w:t>Noon:</w:t>
      </w:r>
      <w:r>
        <w:rPr>
          <w:b/>
          <w:bCs/>
        </w:rPr>
        <w:tab/>
      </w:r>
      <w:r>
        <w:rPr>
          <w:b/>
          <w:bCs/>
        </w:rPr>
        <w:tab/>
      </w:r>
      <w:r w:rsidRPr="003E3620">
        <w:t>Lunch</w:t>
      </w:r>
      <w:r>
        <w:rPr>
          <w:b/>
          <w:bCs/>
        </w:rPr>
        <w:t xml:space="preserve"> </w:t>
      </w:r>
    </w:p>
    <w:p w14:paraId="6A99AF64" w14:textId="374ACD45" w:rsidR="003E3620" w:rsidRDefault="003E3620" w:rsidP="00FB00C0">
      <w:pPr>
        <w:rPr>
          <w:b/>
          <w:bCs/>
        </w:rPr>
      </w:pPr>
      <w:r>
        <w:rPr>
          <w:b/>
          <w:bCs/>
        </w:rPr>
        <w:t>1 p.m.</w:t>
      </w:r>
      <w:r>
        <w:rPr>
          <w:b/>
          <w:bCs/>
        </w:rPr>
        <w:tab/>
      </w:r>
      <w:r>
        <w:rPr>
          <w:b/>
          <w:bCs/>
        </w:rPr>
        <w:tab/>
      </w:r>
      <w:r w:rsidRPr="003E3620">
        <w:t xml:space="preserve">Tour </w:t>
      </w:r>
      <w:r>
        <w:t>campus</w:t>
      </w:r>
    </w:p>
    <w:p w14:paraId="4BB1AF26" w14:textId="7A9931E6" w:rsidR="00023670" w:rsidRDefault="00023670" w:rsidP="00023670">
      <w:pPr>
        <w:rPr>
          <w:b/>
          <w:bCs/>
        </w:rPr>
      </w:pPr>
    </w:p>
    <w:p w14:paraId="5FFD0998" w14:textId="71DA1FA6" w:rsidR="00023670" w:rsidRDefault="00023670" w:rsidP="00895471">
      <w:r w:rsidRPr="009A2C38">
        <w:rPr>
          <w:b/>
          <w:bCs/>
          <w:sz w:val="26"/>
          <w:szCs w:val="28"/>
        </w:rPr>
        <w:t xml:space="preserve">Attendees </w:t>
      </w:r>
      <w:r>
        <w:rPr>
          <w:b/>
          <w:bCs/>
        </w:rPr>
        <w:t xml:space="preserve">[add titles </w:t>
      </w:r>
      <w:r w:rsidR="00C12A1B">
        <w:rPr>
          <w:b/>
          <w:bCs/>
        </w:rPr>
        <w:t>when appropriate</w:t>
      </w:r>
      <w:r>
        <w:rPr>
          <w:b/>
          <w:bCs/>
        </w:rPr>
        <w:t>]</w:t>
      </w:r>
      <w:r>
        <w:rPr>
          <w:b/>
          <w:bCs/>
        </w:rPr>
        <w:br/>
      </w:r>
    </w:p>
    <w:p w14:paraId="74F00D46" w14:textId="383A3FC6" w:rsidR="00023670" w:rsidRDefault="00023670" w:rsidP="00023670"/>
    <w:p w14:paraId="2DAD66D2" w14:textId="4A8C2F58" w:rsidR="00023670" w:rsidRPr="009A2C38" w:rsidRDefault="00023670" w:rsidP="00023670">
      <w:pPr>
        <w:rPr>
          <w:b/>
          <w:bCs/>
          <w:sz w:val="26"/>
          <w:szCs w:val="28"/>
        </w:rPr>
      </w:pPr>
      <w:r w:rsidRPr="009A2C38">
        <w:rPr>
          <w:b/>
          <w:bCs/>
          <w:sz w:val="26"/>
          <w:szCs w:val="28"/>
        </w:rPr>
        <w:t>Contact:</w:t>
      </w:r>
    </w:p>
    <w:p w14:paraId="44A0C763" w14:textId="1587EDA1" w:rsidR="00023670" w:rsidRDefault="00B50A7D" w:rsidP="00023670">
      <w:r>
        <w:t>First Name Last Name</w:t>
      </w:r>
    </w:p>
    <w:p w14:paraId="13C0F974" w14:textId="7CED6E8E" w:rsidR="00023670" w:rsidRDefault="00023670" w:rsidP="00023670">
      <w:r>
        <w:t>Office: 610-xxx-xxxx</w:t>
      </w:r>
    </w:p>
    <w:p w14:paraId="3BB74103" w14:textId="2EE6A7E9" w:rsidR="00023670" w:rsidRDefault="00023670" w:rsidP="00023670">
      <w:r>
        <w:t xml:space="preserve">Email: </w:t>
      </w:r>
      <w:hyperlink r:id="rId7" w:history="1">
        <w:r w:rsidRPr="00FA7218">
          <w:rPr>
            <w:rStyle w:val="Hyperlink"/>
          </w:rPr>
          <w:t>myurko@ursinus.edu</w:t>
        </w:r>
      </w:hyperlink>
      <w:r>
        <w:t xml:space="preserve"> </w:t>
      </w:r>
    </w:p>
    <w:p w14:paraId="20D974E0" w14:textId="4CC94D9A" w:rsidR="00023670" w:rsidRDefault="00023670" w:rsidP="00023670"/>
    <w:p w14:paraId="61B2FE4F" w14:textId="2AD31616" w:rsidR="00C12A1B" w:rsidRDefault="00C12A1B" w:rsidP="00023670"/>
    <w:p w14:paraId="7F03075B" w14:textId="39C38DF4" w:rsidR="00C12A1B" w:rsidRPr="00C12A1B" w:rsidRDefault="00C12A1B" w:rsidP="00023670">
      <w:pPr>
        <w:rPr>
          <w:b/>
          <w:bCs/>
        </w:rPr>
      </w:pPr>
      <w:r>
        <w:rPr>
          <w:b/>
          <w:bCs/>
        </w:rPr>
        <w:t xml:space="preserve">[Personal message </w:t>
      </w:r>
      <w:r w:rsidRPr="009A2C38">
        <w:t>– use any remaining space to add a personal message</w:t>
      </w:r>
      <w:r w:rsidR="009A2C38">
        <w:t xml:space="preserve"> to the visitor</w:t>
      </w:r>
      <w:r>
        <w:rPr>
          <w:b/>
          <w:bCs/>
        </w:rPr>
        <w:t xml:space="preserve">] </w:t>
      </w:r>
    </w:p>
    <w:sectPr w:rsidR="00C12A1B" w:rsidRPr="00C12A1B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CCE96C" w14:textId="77777777" w:rsidR="00A73BBD" w:rsidRDefault="00A73BBD" w:rsidP="00E91852">
      <w:r>
        <w:separator/>
      </w:r>
    </w:p>
  </w:endnote>
  <w:endnote w:type="continuationSeparator" w:id="0">
    <w:p w14:paraId="6AF721CF" w14:textId="77777777" w:rsidR="00A73BBD" w:rsidRDefault="00A73BBD" w:rsidP="00E91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E6BE0E" w14:textId="77777777" w:rsidR="00A73BBD" w:rsidRDefault="00A73BBD" w:rsidP="00E91852">
      <w:r>
        <w:separator/>
      </w:r>
    </w:p>
  </w:footnote>
  <w:footnote w:type="continuationSeparator" w:id="0">
    <w:p w14:paraId="11427110" w14:textId="77777777" w:rsidR="00A73BBD" w:rsidRDefault="00A73BBD" w:rsidP="00E918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A665CE" w14:textId="699569E2" w:rsidR="00E91852" w:rsidRDefault="00E91852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40C033B" wp14:editId="1465114A">
          <wp:simplePos x="0" y="0"/>
          <wp:positionH relativeFrom="column">
            <wp:posOffset>-913515</wp:posOffset>
          </wp:positionH>
          <wp:positionV relativeFrom="paragraph">
            <wp:posOffset>-445135</wp:posOffset>
          </wp:positionV>
          <wp:extent cx="7772400" cy="10058448"/>
          <wp:effectExtent l="0" t="0" r="0" b="0"/>
          <wp:wrapNone/>
          <wp:docPr id="262964846" name="Picture 2" descr="A black screen with yellow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2964846" name="Picture 2" descr="A black screen with yellow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852"/>
    <w:rsid w:val="00023670"/>
    <w:rsid w:val="00146019"/>
    <w:rsid w:val="001E47DC"/>
    <w:rsid w:val="003E3620"/>
    <w:rsid w:val="00647A51"/>
    <w:rsid w:val="00752C12"/>
    <w:rsid w:val="00895471"/>
    <w:rsid w:val="008971E3"/>
    <w:rsid w:val="009037D0"/>
    <w:rsid w:val="00970657"/>
    <w:rsid w:val="009A2C38"/>
    <w:rsid w:val="00A73BBD"/>
    <w:rsid w:val="00AE7543"/>
    <w:rsid w:val="00AF017D"/>
    <w:rsid w:val="00B50A7D"/>
    <w:rsid w:val="00BB75B5"/>
    <w:rsid w:val="00C12A1B"/>
    <w:rsid w:val="00DD3C31"/>
    <w:rsid w:val="00DD3D25"/>
    <w:rsid w:val="00E91852"/>
    <w:rsid w:val="00EA719E"/>
    <w:rsid w:val="00FB0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0955E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18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18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18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18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18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18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18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18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18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18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18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18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18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18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18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18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18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18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18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18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185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18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185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18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18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18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18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18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185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9185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1852"/>
  </w:style>
  <w:style w:type="paragraph" w:styleId="Footer">
    <w:name w:val="footer"/>
    <w:basedOn w:val="Normal"/>
    <w:link w:val="FooterChar"/>
    <w:uiPriority w:val="99"/>
    <w:unhideWhenUsed/>
    <w:rsid w:val="00E9185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1852"/>
  </w:style>
  <w:style w:type="character" w:styleId="Hyperlink">
    <w:name w:val="Hyperlink"/>
    <w:basedOn w:val="DefaultParagraphFont"/>
    <w:uiPriority w:val="99"/>
    <w:unhideWhenUsed/>
    <w:rsid w:val="00FB00C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00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myurko@ursinus.ed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.concept3d.com/?id=1770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Campus Visit Template.dotx</Template>
  <TotalTime>2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Macht, Lexi</dc:creator>
  <cp:keywords/>
  <dc:description/>
  <cp:lastModifiedBy>Farris, Brianne</cp:lastModifiedBy>
  <cp:revision>3</cp:revision>
  <dcterms:created xsi:type="dcterms:W3CDTF">2024-12-11T20:39:00Z</dcterms:created>
  <dcterms:modified xsi:type="dcterms:W3CDTF">2024-12-11T20:43:00Z</dcterms:modified>
</cp:coreProperties>
</file>